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D9A0" w14:textId="1E13759D" w:rsidR="0046590E" w:rsidRDefault="0046590E" w:rsidP="0046590E">
      <w:pPr>
        <w:spacing w:after="0"/>
        <w:jc w:val="right"/>
      </w:pPr>
      <w:bookmarkStart w:id="0" w:name="_Hlk140559051"/>
      <w:r>
        <w:t xml:space="preserve">ZAŁĄCZNIK NR </w:t>
      </w:r>
      <w:r w:rsidR="00EC1371">
        <w:t>1</w:t>
      </w:r>
    </w:p>
    <w:p w14:paraId="21B2128B" w14:textId="110D69F1" w:rsidR="00EC1371" w:rsidRDefault="00EC1371" w:rsidP="00EC1371">
      <w:pPr>
        <w:spacing w:after="0"/>
        <w:jc w:val="center"/>
      </w:pPr>
      <w:r>
        <w:rPr>
          <w:b/>
          <w:color w:val="000000" w:themeColor="text1"/>
          <w:sz w:val="28"/>
          <w:szCs w:val="28"/>
        </w:rPr>
        <w:t>FORMULARZ OFERTOWY</w:t>
      </w:r>
    </w:p>
    <w:p w14:paraId="1FE8114D" w14:textId="77777777" w:rsidR="0046590E" w:rsidRDefault="0046590E" w:rsidP="00EC1371">
      <w:pPr>
        <w:spacing w:after="0"/>
        <w:jc w:val="right"/>
      </w:pPr>
    </w:p>
    <w:p w14:paraId="4261F2CB" w14:textId="30AA3C55" w:rsidR="00EC1371" w:rsidRPr="00EC1371" w:rsidRDefault="00EC1371" w:rsidP="00EC1371">
      <w:pPr>
        <w:tabs>
          <w:tab w:val="center" w:pos="1613"/>
          <w:tab w:val="center" w:pos="3824"/>
          <w:tab w:val="center" w:pos="4532"/>
          <w:tab w:val="center" w:pos="5240"/>
          <w:tab w:val="center" w:pos="5948"/>
          <w:tab w:val="center" w:pos="6656"/>
          <w:tab w:val="center" w:pos="7364"/>
          <w:tab w:val="center" w:pos="8073"/>
        </w:tabs>
        <w:spacing w:after="5" w:line="247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Nazwa i siedziba Wykonawcy:  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             </w:t>
      </w:r>
    </w:p>
    <w:p w14:paraId="42AC34E8" w14:textId="77777777" w:rsidR="00EC1371" w:rsidRPr="00EC1371" w:rsidRDefault="00EC1371" w:rsidP="00EC1371">
      <w:pPr>
        <w:spacing w:after="0" w:line="256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637675FB" w14:textId="77777777" w:rsidR="00EC1371" w:rsidRPr="00EC1371" w:rsidRDefault="00EC1371" w:rsidP="00EC1371">
      <w:pPr>
        <w:spacing w:after="5" w:line="360" w:lineRule="auto"/>
        <w:ind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…........................................................................ </w:t>
      </w:r>
    </w:p>
    <w:p w14:paraId="529905E2" w14:textId="77777777" w:rsidR="00EC1371" w:rsidRPr="00EC1371" w:rsidRDefault="00EC1371" w:rsidP="00EC1371">
      <w:pPr>
        <w:spacing w:after="5" w:line="360" w:lineRule="auto"/>
        <w:ind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……………………………………………………….………..……. </w:t>
      </w:r>
    </w:p>
    <w:p w14:paraId="538397ED" w14:textId="77777777" w:rsidR="00EC1371" w:rsidRPr="00EC1371" w:rsidRDefault="00EC1371" w:rsidP="00EC1371">
      <w:pPr>
        <w:spacing w:after="5" w:line="360" w:lineRule="auto"/>
        <w:ind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…………………………………………………….………………… </w:t>
      </w:r>
    </w:p>
    <w:p w14:paraId="0C06B93C" w14:textId="07422E7B" w:rsidR="00EC1371" w:rsidRPr="00EC1371" w:rsidRDefault="00EC1371" w:rsidP="00EC1371">
      <w:pPr>
        <w:spacing w:after="5" w:line="360" w:lineRule="auto"/>
        <w:ind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NIP: ………………………………………………….…</w:t>
      </w:r>
      <w:r>
        <w:rPr>
          <w:rFonts w:eastAsia="Calibri" w:cs="Calibri"/>
          <w:color w:val="000000"/>
          <w:lang w:eastAsia="pl-PL"/>
        </w:rPr>
        <w:t>.</w:t>
      </w:r>
      <w:r w:rsidRPr="00EC1371">
        <w:rPr>
          <w:rFonts w:eastAsia="Calibri" w:cs="Calibri"/>
          <w:color w:val="000000"/>
          <w:lang w:eastAsia="pl-PL"/>
        </w:rPr>
        <w:t>………</w:t>
      </w:r>
      <w:r>
        <w:rPr>
          <w:rFonts w:eastAsia="Calibri" w:cs="Calibri"/>
          <w:color w:val="000000"/>
          <w:lang w:eastAsia="pl-PL"/>
        </w:rPr>
        <w:t>..</w:t>
      </w: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78FCD8EF" w14:textId="3260C496" w:rsidR="00EC1371" w:rsidRPr="00EC1371" w:rsidRDefault="00EC1371" w:rsidP="00EC1371">
      <w:pPr>
        <w:tabs>
          <w:tab w:val="left" w:pos="3544"/>
        </w:tabs>
        <w:spacing w:after="5" w:line="247" w:lineRule="auto"/>
        <w:ind w:right="4534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Tel/fax: ………………………………………….………</w:t>
      </w:r>
      <w:r>
        <w:rPr>
          <w:rFonts w:eastAsia="Calibri" w:cs="Calibri"/>
          <w:color w:val="000000"/>
          <w:lang w:eastAsia="pl-PL"/>
        </w:rPr>
        <w:t>……………</w:t>
      </w:r>
      <w:r w:rsidRPr="00EC1371">
        <w:rPr>
          <w:rFonts w:eastAsia="Calibri" w:cs="Calibri"/>
          <w:color w:val="000000"/>
          <w:lang w:eastAsia="pl-PL"/>
        </w:rPr>
        <w:t xml:space="preserve">….....  </w:t>
      </w:r>
    </w:p>
    <w:p w14:paraId="171B3420" w14:textId="0E52D087" w:rsidR="00EC1371" w:rsidRPr="00EC1371" w:rsidRDefault="00EC1371" w:rsidP="00EC1371">
      <w:pPr>
        <w:spacing w:after="5" w:line="247" w:lineRule="auto"/>
        <w:ind w:right="4570" w:hanging="10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adres e-mail: </w:t>
      </w:r>
      <w:r>
        <w:rPr>
          <w:rFonts w:eastAsia="Calibri" w:cs="Calibri"/>
          <w:color w:val="000000"/>
          <w:lang w:eastAsia="pl-PL"/>
        </w:rPr>
        <w:t>……………………</w:t>
      </w:r>
      <w:r w:rsidRPr="00EC1371">
        <w:rPr>
          <w:rFonts w:eastAsia="Calibri" w:cs="Calibri"/>
          <w:color w:val="000000"/>
          <w:lang w:eastAsia="pl-PL"/>
        </w:rPr>
        <w:t xml:space="preserve">………...............................………….. </w:t>
      </w:r>
    </w:p>
    <w:p w14:paraId="09AB674D" w14:textId="77777777" w:rsidR="00EC1371" w:rsidRPr="00EC1371" w:rsidRDefault="00EC1371" w:rsidP="00EC1371">
      <w:pPr>
        <w:spacing w:after="0" w:line="256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0FA6A6E1" w14:textId="77777777" w:rsidR="00EC1371" w:rsidRPr="00EC1371" w:rsidRDefault="00EC1371" w:rsidP="00EC1371">
      <w:pPr>
        <w:spacing w:after="5" w:line="247" w:lineRule="auto"/>
        <w:ind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Nr konta bankowego: …………………….……………. </w:t>
      </w:r>
    </w:p>
    <w:p w14:paraId="075CB82B" w14:textId="77777777" w:rsidR="00EC1371" w:rsidRPr="00EC1371" w:rsidRDefault="00EC1371" w:rsidP="00EC1371">
      <w:pPr>
        <w:spacing w:after="0" w:line="256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0B120677" w14:textId="067E26FC" w:rsidR="00EC1371" w:rsidRPr="00EC1371" w:rsidRDefault="00EC1371" w:rsidP="00F04AED">
      <w:pPr>
        <w:tabs>
          <w:tab w:val="center" w:pos="464"/>
          <w:tab w:val="center" w:pos="991"/>
          <w:tab w:val="center" w:pos="1699"/>
        </w:tabs>
        <w:spacing w:after="5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Do: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  <w:r w:rsidRPr="00EC1371">
        <w:rPr>
          <w:rFonts w:eastAsia="Calibri" w:cs="Calibri"/>
          <w:color w:val="000000"/>
          <w:lang w:eastAsia="pl-PL"/>
        </w:rPr>
        <w:tab/>
        <w:t xml:space="preserve"> </w:t>
      </w:r>
    </w:p>
    <w:p w14:paraId="0421A0D9" w14:textId="77777777" w:rsidR="00EC1371" w:rsidRPr="00EC1371" w:rsidRDefault="00EC1371" w:rsidP="00F04AED">
      <w:pPr>
        <w:spacing w:after="0" w:line="256" w:lineRule="auto"/>
        <w:jc w:val="both"/>
        <w:rPr>
          <w:rFonts w:eastAsia="Calibri" w:cs="Calibri"/>
          <w:color w:val="000000"/>
          <w:lang w:eastAsia="pl-PL"/>
        </w:rPr>
      </w:pPr>
      <w:bookmarkStart w:id="1" w:name="_Hlk138248580"/>
      <w:r w:rsidRPr="00EC1371">
        <w:rPr>
          <w:rFonts w:eastAsia="Calibri" w:cs="Calibri"/>
          <w:color w:val="000000"/>
          <w:lang w:eastAsia="pl-PL"/>
        </w:rPr>
        <w:t>Powiat Starogardzki– reprezentowany przez Dyrektora Powiatowego Centrum Pomocy Rodzinie w Starogardzie Gdańskim Panią Urszulę Ossowską na podstawie uchwały nr 170/1027/2023 Zarządu Powiatu Starogardzkiego z dnia 30 maja 2023 r. w sprawie udzielenia pełnomocnictwa Dyrektorowi Powiatowego  Centrum Pomocy Rodzinie w Starogardzie Gdańskim, ul. Mickiewicza 9, 83-200 Starogard Gdański</w:t>
      </w:r>
    </w:p>
    <w:bookmarkEnd w:id="1"/>
    <w:p w14:paraId="79D86ED5" w14:textId="77777777" w:rsidR="00EC1371" w:rsidRPr="00EC1371" w:rsidRDefault="00EC1371" w:rsidP="00EC1371">
      <w:pPr>
        <w:spacing w:after="0" w:line="256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lang w:eastAsia="pl-PL"/>
        </w:rPr>
        <w:t xml:space="preserve"> </w:t>
      </w:r>
    </w:p>
    <w:p w14:paraId="7F20DE6E" w14:textId="77777777" w:rsidR="00EC1371" w:rsidRPr="00EC1371" w:rsidRDefault="00EC1371" w:rsidP="00EC1371">
      <w:pPr>
        <w:spacing w:after="5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Nawiązując  do  ogłoszenia  o  zamówienie publiczne w trybie podstawowym bez negocjacji na zadanie: </w:t>
      </w:r>
    </w:p>
    <w:p w14:paraId="2B02284F" w14:textId="77777777" w:rsidR="00EC1371" w:rsidRPr="00EC1371" w:rsidRDefault="00EC1371" w:rsidP="00EC1371">
      <w:pPr>
        <w:widowControl w:val="0"/>
        <w:spacing w:after="5" w:line="360" w:lineRule="auto"/>
        <w:ind w:left="293" w:hanging="10"/>
        <w:jc w:val="both"/>
        <w:rPr>
          <w:rFonts w:eastAsia="Calibri" w:cs="Calibri"/>
          <w:b/>
          <w:color w:val="000000"/>
          <w:lang w:eastAsia="pl-PL"/>
        </w:rPr>
      </w:pPr>
    </w:p>
    <w:p w14:paraId="0CD12C67" w14:textId="5885712A" w:rsidR="00EC1371" w:rsidRPr="00EC1371" w:rsidRDefault="00EC1371" w:rsidP="00EC1371">
      <w:pPr>
        <w:widowControl w:val="0"/>
        <w:spacing w:after="5" w:line="360" w:lineRule="auto"/>
        <w:jc w:val="center"/>
        <w:rPr>
          <w:rFonts w:eastAsia="Calibri" w:cs="Calibri"/>
          <w:b/>
          <w:color w:val="000000"/>
          <w:lang w:eastAsia="pl-PL"/>
        </w:rPr>
      </w:pPr>
      <w:r w:rsidRPr="00EC1371">
        <w:rPr>
          <w:rFonts w:eastAsia="Calibri" w:cs="Calibri"/>
          <w:b/>
          <w:color w:val="000000"/>
          <w:lang w:eastAsia="pl-PL"/>
        </w:rPr>
        <w:t>„LIKWIDACJA BARIER ARCHITEKTONICZNYCH W BUDYNKU POWIATOWEGO CENTRUM POMOCY RODZINIE W STAROGARDZIE GDAŃSKIM”</w:t>
      </w:r>
    </w:p>
    <w:p w14:paraId="753ED0EF" w14:textId="28D63743" w:rsidR="00EC1371" w:rsidRPr="00EC1371" w:rsidRDefault="00EC1371" w:rsidP="00240EB3">
      <w:pPr>
        <w:spacing w:after="0" w:line="256" w:lineRule="auto"/>
        <w:rPr>
          <w:rFonts w:eastAsia="Calibri" w:cs="Calibri"/>
          <w:color w:val="000000"/>
          <w:lang w:eastAsia="pl-PL"/>
        </w:rPr>
      </w:pPr>
    </w:p>
    <w:p w14:paraId="05E26574" w14:textId="139C3632" w:rsidR="00EC1371" w:rsidRPr="00EC1371" w:rsidRDefault="00EC1371" w:rsidP="00EC1371">
      <w:pPr>
        <w:numPr>
          <w:ilvl w:val="0"/>
          <w:numId w:val="24"/>
        </w:numPr>
        <w:tabs>
          <w:tab w:val="left" w:pos="284"/>
        </w:tabs>
        <w:spacing w:after="5" w:line="247" w:lineRule="auto"/>
        <w:ind w:left="0" w:right="31" w:firstLine="0"/>
        <w:contextualSpacing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Oferujemy wykonanie przedmiotu zamówienia w pełnym rzeczowym zakresie objętym SWZ </w:t>
      </w:r>
      <w:r>
        <w:rPr>
          <w:rFonts w:eastAsia="Calibri" w:cs="Calibri"/>
          <w:color w:val="000000"/>
          <w:lang w:eastAsia="pl-PL"/>
        </w:rPr>
        <w:br/>
      </w:r>
      <w:r w:rsidRPr="00EC1371">
        <w:rPr>
          <w:rFonts w:eastAsia="Calibri" w:cs="Calibri"/>
          <w:color w:val="000000"/>
          <w:lang w:eastAsia="pl-PL"/>
        </w:rPr>
        <w:t>za cenę netto:</w:t>
      </w:r>
    </w:p>
    <w:p w14:paraId="595AB3BC" w14:textId="77777777" w:rsidR="00EC1371" w:rsidRPr="00EC1371" w:rsidRDefault="00EC1371" w:rsidP="00EC1371">
      <w:pPr>
        <w:spacing w:after="5" w:line="247" w:lineRule="auto"/>
        <w:ind w:right="31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 </w:t>
      </w:r>
    </w:p>
    <w:p w14:paraId="07AE0DAA" w14:textId="792A0EBA" w:rsidR="00EC1371" w:rsidRPr="00EC1371" w:rsidRDefault="00EC1371" w:rsidP="00EC1371">
      <w:pPr>
        <w:spacing w:after="168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…………………………………….PLN, słownie:...................................................................................................... </w:t>
      </w:r>
    </w:p>
    <w:p w14:paraId="3B4EE87B" w14:textId="77777777" w:rsidR="00EC1371" w:rsidRPr="00EC1371" w:rsidRDefault="00EC1371" w:rsidP="00EC1371">
      <w:pPr>
        <w:spacing w:after="168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tj. brutto:</w:t>
      </w:r>
    </w:p>
    <w:p w14:paraId="5D399996" w14:textId="26E0A810" w:rsidR="00EC1371" w:rsidRPr="00EC1371" w:rsidRDefault="00EC1371" w:rsidP="00EC1371">
      <w:pPr>
        <w:spacing w:after="168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…………………………………….PLN, słownie:...................................................................................................... </w:t>
      </w:r>
    </w:p>
    <w:p w14:paraId="18FC00DC" w14:textId="45D262E4" w:rsidR="00EC1371" w:rsidRPr="00EC1371" w:rsidRDefault="00EC1371" w:rsidP="00EC1371">
      <w:pPr>
        <w:spacing w:after="9" w:line="256" w:lineRule="auto"/>
        <w:rPr>
          <w:rFonts w:eastAsia="Calibri" w:cs="Calibri"/>
          <w:color w:val="000000"/>
          <w:lang w:eastAsia="pl-PL"/>
        </w:rPr>
      </w:pPr>
    </w:p>
    <w:p w14:paraId="164BD819" w14:textId="46239102" w:rsidR="00EC1371" w:rsidRPr="00EC1371" w:rsidRDefault="00EC1371" w:rsidP="00240EB3">
      <w:pPr>
        <w:numPr>
          <w:ilvl w:val="0"/>
          <w:numId w:val="24"/>
        </w:numPr>
        <w:tabs>
          <w:tab w:val="left" w:pos="284"/>
        </w:tabs>
        <w:spacing w:before="240" w:after="9" w:line="360" w:lineRule="auto"/>
        <w:ind w:left="0" w:firstLine="0"/>
        <w:contextualSpacing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Oświadczamy, że udzielamy  gwarancji na wykonaną robotę budowlaną (min. 36 m-</w:t>
      </w:r>
      <w:proofErr w:type="spellStart"/>
      <w:r w:rsidRPr="00EC1371">
        <w:rPr>
          <w:rFonts w:eastAsia="Calibri" w:cs="Calibri"/>
          <w:color w:val="000000"/>
          <w:lang w:eastAsia="pl-PL"/>
        </w:rPr>
        <w:t>c</w:t>
      </w:r>
      <w:r w:rsidR="00F04AED">
        <w:rPr>
          <w:rFonts w:eastAsia="Calibri" w:cs="Calibri"/>
          <w:color w:val="000000"/>
          <w:lang w:eastAsia="pl-PL"/>
        </w:rPr>
        <w:t>y</w:t>
      </w:r>
      <w:proofErr w:type="spellEnd"/>
      <w:r w:rsidRPr="00EC1371">
        <w:rPr>
          <w:rFonts w:eastAsia="Calibri" w:cs="Calibri"/>
          <w:color w:val="000000"/>
          <w:lang w:eastAsia="pl-PL"/>
        </w:rPr>
        <w:t xml:space="preserve">): </w:t>
      </w:r>
      <w:r>
        <w:rPr>
          <w:rFonts w:eastAsia="Calibri" w:cs="Calibri"/>
          <w:color w:val="000000"/>
          <w:lang w:eastAsia="pl-PL"/>
        </w:rPr>
        <w:br/>
        <w:t>………</w:t>
      </w:r>
      <w:r w:rsidR="00240EB3">
        <w:rPr>
          <w:rFonts w:eastAsia="Calibri" w:cs="Calibri"/>
          <w:color w:val="000000"/>
          <w:lang w:eastAsia="pl-PL"/>
        </w:rPr>
        <w:t>……..</w:t>
      </w:r>
      <w:r>
        <w:rPr>
          <w:rFonts w:eastAsia="Calibri" w:cs="Calibri"/>
          <w:color w:val="000000"/>
          <w:lang w:eastAsia="pl-PL"/>
        </w:rPr>
        <w:t>…….</w:t>
      </w:r>
      <w:r w:rsidRPr="00EC1371">
        <w:rPr>
          <w:rFonts w:eastAsia="Arial" w:cs="Calibri"/>
          <w:color w:val="000000"/>
          <w:lang w:eastAsia="pl-PL"/>
        </w:rPr>
        <w:t>.. miesięcy</w:t>
      </w:r>
      <w:r w:rsidR="00240EB3">
        <w:rPr>
          <w:rFonts w:eastAsia="Arial" w:cs="Calibri"/>
          <w:color w:val="000000"/>
          <w:lang w:eastAsia="pl-PL"/>
        </w:rPr>
        <w:t>.</w:t>
      </w:r>
    </w:p>
    <w:p w14:paraId="76ADFE09" w14:textId="77777777" w:rsidR="00EC1371" w:rsidRPr="00EC1371" w:rsidRDefault="00EC1371" w:rsidP="00EC1371">
      <w:pPr>
        <w:spacing w:after="0" w:line="256" w:lineRule="auto"/>
        <w:ind w:left="566" w:right="31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45356C3E" w14:textId="10A059A8" w:rsidR="00D4031D" w:rsidRPr="00D4031D" w:rsidRDefault="00EC1371" w:rsidP="00D4031D">
      <w:pPr>
        <w:numPr>
          <w:ilvl w:val="0"/>
          <w:numId w:val="24"/>
        </w:numPr>
        <w:tabs>
          <w:tab w:val="left" w:pos="284"/>
        </w:tabs>
        <w:spacing w:after="66" w:line="360" w:lineRule="auto"/>
        <w:ind w:left="0" w:right="31" w:firstLine="0"/>
        <w:contextualSpacing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Oświadczamy, że udzielamy rękojmi na wykonane  zamówienia (min. 36 m-</w:t>
      </w:r>
      <w:proofErr w:type="spellStart"/>
      <w:r w:rsidRPr="00EC1371">
        <w:rPr>
          <w:rFonts w:eastAsia="Calibri" w:cs="Calibri"/>
          <w:color w:val="000000"/>
          <w:lang w:eastAsia="pl-PL"/>
        </w:rPr>
        <w:t>c</w:t>
      </w:r>
      <w:r w:rsidR="00F04AED">
        <w:rPr>
          <w:rFonts w:eastAsia="Calibri" w:cs="Calibri"/>
          <w:color w:val="000000"/>
          <w:lang w:eastAsia="pl-PL"/>
        </w:rPr>
        <w:t>y</w:t>
      </w:r>
      <w:proofErr w:type="spellEnd"/>
      <w:r w:rsidRPr="00EC1371">
        <w:rPr>
          <w:rFonts w:eastAsia="Calibri" w:cs="Calibri"/>
          <w:color w:val="000000"/>
          <w:lang w:eastAsia="pl-PL"/>
        </w:rPr>
        <w:t xml:space="preserve">): </w:t>
      </w:r>
      <w:r>
        <w:rPr>
          <w:rFonts w:eastAsia="Calibri" w:cs="Calibri"/>
          <w:color w:val="000000"/>
          <w:lang w:eastAsia="pl-PL"/>
        </w:rPr>
        <w:br/>
      </w:r>
      <w:r w:rsidRPr="00EC1371">
        <w:rPr>
          <w:rFonts w:eastAsia="Arial" w:cs="Calibri"/>
          <w:color w:val="000000"/>
          <w:lang w:eastAsia="pl-PL"/>
        </w:rPr>
        <w:t>…………………….. miesięcy</w:t>
      </w:r>
      <w:r w:rsidR="00240EB3">
        <w:rPr>
          <w:rFonts w:eastAsia="Arial" w:cs="Calibri"/>
          <w:color w:val="000000"/>
          <w:lang w:eastAsia="pl-PL"/>
        </w:rPr>
        <w:t>.</w:t>
      </w:r>
    </w:p>
    <w:p w14:paraId="3F45B379" w14:textId="5F4E4F0F" w:rsidR="00EC1371" w:rsidRPr="00D4031D" w:rsidRDefault="00EC1371" w:rsidP="00D4031D">
      <w:pPr>
        <w:numPr>
          <w:ilvl w:val="0"/>
          <w:numId w:val="24"/>
        </w:numPr>
        <w:tabs>
          <w:tab w:val="left" w:pos="284"/>
        </w:tabs>
        <w:spacing w:after="66" w:line="360" w:lineRule="auto"/>
        <w:ind w:left="0" w:right="31" w:firstLine="0"/>
        <w:contextualSpacing/>
        <w:jc w:val="both"/>
        <w:rPr>
          <w:rFonts w:eastAsia="Calibri" w:cs="Calibri"/>
          <w:color w:val="000000"/>
          <w:lang w:eastAsia="pl-PL"/>
        </w:rPr>
      </w:pPr>
      <w:r w:rsidRPr="00D4031D">
        <w:rPr>
          <w:rFonts w:eastAsia="Calibri" w:cs="Calibri"/>
          <w:color w:val="000000"/>
          <w:lang w:eastAsia="pl-PL"/>
        </w:rPr>
        <w:lastRenderedPageBreak/>
        <w:t>Zobowiązujemy się do wykonania zamówienia w terminie: …………………………</w:t>
      </w:r>
      <w:r w:rsidR="0066244A" w:rsidRPr="00D4031D">
        <w:rPr>
          <w:rFonts w:eastAsia="Calibri" w:cs="Calibri"/>
          <w:color w:val="000000"/>
          <w:lang w:eastAsia="pl-PL"/>
        </w:rPr>
        <w:t>………</w:t>
      </w:r>
      <w:r w:rsidRPr="00D4031D">
        <w:rPr>
          <w:rFonts w:eastAsia="Calibri" w:cs="Calibri"/>
          <w:color w:val="000000"/>
          <w:lang w:eastAsia="pl-PL"/>
        </w:rPr>
        <w:t>.</w:t>
      </w:r>
      <w:r w:rsidRPr="00D4031D">
        <w:rPr>
          <w:rFonts w:eastAsia="Calibri" w:cs="Calibri"/>
          <w:b/>
          <w:color w:val="FF0000"/>
          <w:lang w:eastAsia="pl-PL"/>
        </w:rPr>
        <w:t xml:space="preserve"> </w:t>
      </w:r>
    </w:p>
    <w:p w14:paraId="7002F71B" w14:textId="0C8CFDA7" w:rsidR="00EC1371" w:rsidRPr="00EC1371" w:rsidRDefault="00EC1371" w:rsidP="00240EB3">
      <w:pPr>
        <w:numPr>
          <w:ilvl w:val="0"/>
          <w:numId w:val="25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W cenie brutto mieści się całkowity koszt kompletnego wykonania zadania  stanowiącego przedmiot zamówienia</w:t>
      </w:r>
      <w:r w:rsidR="00F04AED">
        <w:rPr>
          <w:rFonts w:eastAsia="Calibri" w:cs="Calibri"/>
          <w:color w:val="000000"/>
          <w:lang w:eastAsia="pl-PL"/>
        </w:rPr>
        <w:t>,</w:t>
      </w:r>
      <w:r w:rsidRPr="00EC1371">
        <w:rPr>
          <w:rFonts w:eastAsia="Calibri" w:cs="Calibri"/>
          <w:color w:val="000000"/>
          <w:lang w:eastAsia="pl-PL"/>
        </w:rPr>
        <w:t xml:space="preserve"> w tym również wszelkie inne koszty towarzyszące wykonaniu m.in.: organizacja i utrzymanie zaplecza i placu budowy, oznakowania robót, naprawy szkód powstałych w wyniku realizacji robót, segregowania, składowania unieszkodliwiania odpadów, przeprowadzania wszelkich wymaganych przepisami prób, sprawdzeń i odbiorów przewidywanych warunkami technicznymi wykonania i odbioru robót, koszty ewentualnych odszkodowań, ubezpieczenia oraz koszty usuwania wad i usterek gwarancyjnych wynikających z rękojmi. </w:t>
      </w:r>
    </w:p>
    <w:p w14:paraId="3CCEB1F5" w14:textId="77777777" w:rsidR="00EC1371" w:rsidRPr="00EC1371" w:rsidRDefault="00EC1371" w:rsidP="00240EB3">
      <w:pPr>
        <w:numPr>
          <w:ilvl w:val="0"/>
          <w:numId w:val="25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Oświadczamy, że zapoznaliśmy się z  warunkami  zamówienia i nie  wnosimy do nich  zastrzeżeń oraz zdobyliśmy konieczne informacje do przygotowania oferty. </w:t>
      </w:r>
    </w:p>
    <w:p w14:paraId="50B5CE67" w14:textId="77777777" w:rsidR="00D4031D" w:rsidRDefault="00EC1371" w:rsidP="00240EB3">
      <w:pPr>
        <w:numPr>
          <w:ilvl w:val="0"/>
          <w:numId w:val="25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Oświadczamy, że zawarte  w  SWZ wzory umów zostały przez nas  zaakceptowane i zobowiązujemy się, w przypadku wyboru naszej oferty, do zawarcia umów na warunkach określonych w umowie, w miejscu i terminie wyznaczonym przez zamawiającego.</w:t>
      </w:r>
    </w:p>
    <w:p w14:paraId="3C1489B2" w14:textId="446779BB" w:rsidR="00EC1371" w:rsidRPr="00D4031D" w:rsidRDefault="00EC1371" w:rsidP="00240EB3">
      <w:pPr>
        <w:numPr>
          <w:ilvl w:val="0"/>
          <w:numId w:val="25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D4031D">
        <w:rPr>
          <w:rFonts w:eastAsia="Calibri" w:cs="Calibri"/>
          <w:color w:val="000000"/>
          <w:lang w:eastAsia="pl-PL"/>
        </w:rPr>
        <w:t xml:space="preserve">Przedmiot umowy objęty zamówieniem zamierzamy:  </w:t>
      </w:r>
    </w:p>
    <w:p w14:paraId="7AF34176" w14:textId="77777777" w:rsidR="00EC1371" w:rsidRPr="00EC1371" w:rsidRDefault="00EC1371" w:rsidP="00240EB3">
      <w:pPr>
        <w:numPr>
          <w:ilvl w:val="0"/>
          <w:numId w:val="26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wykonać sami *)  </w:t>
      </w:r>
    </w:p>
    <w:p w14:paraId="612336DD" w14:textId="77777777" w:rsidR="00EC1371" w:rsidRPr="00EC1371" w:rsidRDefault="00EC1371" w:rsidP="00240EB3">
      <w:pPr>
        <w:numPr>
          <w:ilvl w:val="0"/>
          <w:numId w:val="26"/>
        </w:numPr>
        <w:tabs>
          <w:tab w:val="left" w:pos="284"/>
        </w:tabs>
        <w:spacing w:after="5" w:line="247" w:lineRule="auto"/>
        <w:ind w:left="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powierzyć podwykonawcom następujący zakres prac (części  zamówienia) </w:t>
      </w:r>
      <w:r w:rsidRPr="00EC1371">
        <w:rPr>
          <w:rFonts w:eastAsia="Calibri" w:cs="Calibri"/>
          <w:color w:val="000000"/>
          <w:vertAlign w:val="superscript"/>
          <w:lang w:eastAsia="pl-PL"/>
        </w:rPr>
        <w:t xml:space="preserve">*)  </w:t>
      </w:r>
    </w:p>
    <w:p w14:paraId="1EFCA4D0" w14:textId="77777777" w:rsidR="00EC1371" w:rsidRPr="00EC1371" w:rsidRDefault="00EC1371" w:rsidP="00EC1371">
      <w:pPr>
        <w:spacing w:after="0" w:line="256" w:lineRule="auto"/>
        <w:ind w:left="566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tbl>
      <w:tblPr>
        <w:tblStyle w:val="TableGrid1"/>
        <w:tblW w:w="9359" w:type="dxa"/>
        <w:tblInd w:w="214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78"/>
        <w:gridCol w:w="4681"/>
      </w:tblGrid>
      <w:tr w:rsidR="00EC1371" w:rsidRPr="00EC1371" w14:paraId="7416A325" w14:textId="77777777" w:rsidTr="00EC1371">
        <w:trPr>
          <w:trHeight w:val="78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4B81F3" w14:textId="77777777" w:rsidR="00EC1371" w:rsidRPr="00EC1371" w:rsidRDefault="00EC1371" w:rsidP="00240EB3">
            <w:pPr>
              <w:spacing w:after="0" w:line="256" w:lineRule="auto"/>
              <w:ind w:left="5"/>
              <w:jc w:val="center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>Część/zakres zamówienia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C51E92" w14:textId="77777777" w:rsidR="00EC1371" w:rsidRPr="00EC1371" w:rsidRDefault="00EC1371" w:rsidP="00240EB3">
            <w:pPr>
              <w:spacing w:after="79" w:line="256" w:lineRule="auto"/>
              <w:ind w:left="5"/>
              <w:jc w:val="center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>Firma/y podwykonawcy/ów</w:t>
            </w:r>
            <w:r w:rsidRPr="00EC1371">
              <w:rPr>
                <w:rFonts w:eastAsia="Calibri" w:cs="Calibri"/>
                <w:color w:val="000000"/>
                <w:vertAlign w:val="superscript"/>
                <w:lang w:eastAsia="pl-PL"/>
              </w:rPr>
              <w:t>**)</w:t>
            </w:r>
          </w:p>
          <w:p w14:paraId="093291F9" w14:textId="77777777" w:rsidR="00EC1371" w:rsidRPr="00EC1371" w:rsidRDefault="00EC1371" w:rsidP="00240EB3">
            <w:pPr>
              <w:spacing w:after="0" w:line="256" w:lineRule="auto"/>
              <w:ind w:left="3"/>
              <w:jc w:val="center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>(podać pełną nazwę firmy)</w:t>
            </w:r>
          </w:p>
        </w:tc>
      </w:tr>
      <w:tr w:rsidR="00EC1371" w:rsidRPr="00EC1371" w14:paraId="6ED7CFF6" w14:textId="77777777" w:rsidTr="00EC1371">
        <w:trPr>
          <w:trHeight w:val="117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DAA4B" w14:textId="72C854C7" w:rsidR="00EC1371" w:rsidRPr="00EC1371" w:rsidRDefault="00EC1371" w:rsidP="00240EB3">
            <w:pPr>
              <w:spacing w:after="0" w:line="256" w:lineRule="auto"/>
              <w:jc w:val="center"/>
              <w:rPr>
                <w:rFonts w:eastAsia="Calibri" w:cs="Calibri"/>
                <w:color w:val="000000"/>
                <w:lang w:eastAsia="pl-PL"/>
              </w:rPr>
            </w:pP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ACFCC" w14:textId="0A69554D" w:rsidR="00EC1371" w:rsidRPr="00EC1371" w:rsidRDefault="00EC1371" w:rsidP="00240EB3">
            <w:pPr>
              <w:spacing w:after="98" w:line="256" w:lineRule="auto"/>
              <w:jc w:val="center"/>
              <w:rPr>
                <w:rFonts w:eastAsia="Calibri" w:cs="Calibri"/>
                <w:color w:val="000000"/>
                <w:lang w:eastAsia="pl-PL"/>
              </w:rPr>
            </w:pPr>
          </w:p>
          <w:p w14:paraId="7F0282B2" w14:textId="05FA19F5" w:rsidR="00EC1371" w:rsidRPr="00EC1371" w:rsidRDefault="00EC1371" w:rsidP="00240EB3">
            <w:pPr>
              <w:spacing w:after="98" w:line="256" w:lineRule="auto"/>
              <w:jc w:val="center"/>
              <w:rPr>
                <w:rFonts w:eastAsia="Calibri" w:cs="Calibri"/>
                <w:color w:val="000000"/>
                <w:lang w:eastAsia="pl-PL"/>
              </w:rPr>
            </w:pPr>
          </w:p>
          <w:p w14:paraId="1E5CF2B5" w14:textId="66C27B35" w:rsidR="00EC1371" w:rsidRPr="00EC1371" w:rsidRDefault="00EC1371" w:rsidP="00240EB3">
            <w:pPr>
              <w:spacing w:after="0" w:line="256" w:lineRule="auto"/>
              <w:jc w:val="center"/>
              <w:rPr>
                <w:rFonts w:eastAsia="Calibri" w:cs="Calibri"/>
                <w:color w:val="000000"/>
                <w:lang w:eastAsia="pl-PL"/>
              </w:rPr>
            </w:pPr>
          </w:p>
        </w:tc>
      </w:tr>
    </w:tbl>
    <w:p w14:paraId="00615873" w14:textId="78960121" w:rsidR="00EC1371" w:rsidRPr="00D4031D" w:rsidRDefault="00EC1371" w:rsidP="00D4031D">
      <w:pPr>
        <w:pStyle w:val="Akapitzlist"/>
        <w:numPr>
          <w:ilvl w:val="0"/>
          <w:numId w:val="27"/>
        </w:numPr>
        <w:tabs>
          <w:tab w:val="left" w:pos="284"/>
        </w:tabs>
        <w:spacing w:after="0" w:line="256" w:lineRule="auto"/>
        <w:ind w:left="0"/>
        <w:rPr>
          <w:rFonts w:eastAsia="Calibri" w:cs="Calibri"/>
          <w:color w:val="000000"/>
          <w:lang w:eastAsia="pl-PL"/>
        </w:rPr>
      </w:pPr>
      <w:r w:rsidRPr="00D4031D">
        <w:rPr>
          <w:rFonts w:eastAsia="Calibri" w:cs="Calibri"/>
          <w:color w:val="000000"/>
          <w:lang w:eastAsia="pl-PL"/>
        </w:rPr>
        <w:t xml:space="preserve">Uważamy się za związanych niniejszą ofertą przez okres wskazany w SWZ. </w:t>
      </w:r>
    </w:p>
    <w:p w14:paraId="3704CF3D" w14:textId="1F304E07" w:rsidR="00EC1371" w:rsidRPr="00EC1371" w:rsidRDefault="00EC1371" w:rsidP="00240EB3">
      <w:pPr>
        <w:numPr>
          <w:ilvl w:val="0"/>
          <w:numId w:val="27"/>
        </w:numPr>
        <w:spacing w:after="5" w:line="247" w:lineRule="auto"/>
        <w:ind w:hanging="382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Informacja o powstaniu obowiązku podatkowego u zamawiającego: …………………………………………………… </w:t>
      </w:r>
    </w:p>
    <w:p w14:paraId="4E8F2802" w14:textId="77777777" w:rsidR="00EC1371" w:rsidRPr="00EC1371" w:rsidRDefault="00EC1371" w:rsidP="00EC1371">
      <w:pPr>
        <w:numPr>
          <w:ilvl w:val="0"/>
          <w:numId w:val="27"/>
        </w:numPr>
        <w:spacing w:after="5" w:line="247" w:lineRule="auto"/>
        <w:ind w:hanging="382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Informuję, że składam ofertę jako*: </w:t>
      </w:r>
    </w:p>
    <w:p w14:paraId="64FEAE30" w14:textId="77777777" w:rsidR="00EC1371" w:rsidRPr="00EC1371" w:rsidRDefault="00EC1371" w:rsidP="00EC1371">
      <w:pPr>
        <w:spacing w:after="0" w:line="256" w:lineRule="auto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tbl>
      <w:tblPr>
        <w:tblStyle w:val="TableGrid1"/>
        <w:tblW w:w="7165" w:type="dxa"/>
        <w:tblInd w:w="120" w:type="dxa"/>
        <w:tblCellMar>
          <w:top w:w="46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4890"/>
        <w:gridCol w:w="2275"/>
      </w:tblGrid>
      <w:tr w:rsidR="00EC1371" w:rsidRPr="00EC1371" w14:paraId="648D5B6B" w14:textId="77777777" w:rsidTr="00EC1371">
        <w:trPr>
          <w:trHeight w:val="57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D62FF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B9845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Zaznaczyć właściwe </w:t>
            </w:r>
          </w:p>
        </w:tc>
      </w:tr>
      <w:tr w:rsidR="00EC1371" w:rsidRPr="00EC1371" w14:paraId="4C7523A2" w14:textId="77777777" w:rsidTr="00EC1371">
        <w:trPr>
          <w:trHeight w:val="57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F8F53C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mikroprzedsiębiorstwo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4BEB5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  <w:tr w:rsidR="00EC1371" w:rsidRPr="00EC1371" w14:paraId="38CFAB1A" w14:textId="77777777" w:rsidTr="00EC1371">
        <w:trPr>
          <w:trHeight w:val="57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4DDAF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małe przedsiębiorstwo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968A1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  <w:tr w:rsidR="00EC1371" w:rsidRPr="00EC1371" w14:paraId="5EE08862" w14:textId="77777777" w:rsidTr="00EC1371">
        <w:trPr>
          <w:trHeight w:val="57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3CA48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średnie przedsiębiorstwo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3EAB8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  <w:tr w:rsidR="00EC1371" w:rsidRPr="00EC1371" w14:paraId="3D116659" w14:textId="77777777" w:rsidTr="00EC1371">
        <w:trPr>
          <w:trHeight w:val="278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CF509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jednoosobowa działalność gospodarcza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14784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  <w:tr w:rsidR="00EC1371" w:rsidRPr="00EC1371" w14:paraId="38310221" w14:textId="77777777" w:rsidTr="00EC1371">
        <w:trPr>
          <w:trHeight w:val="547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0448A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osoba </w:t>
            </w:r>
            <w:r w:rsidRPr="00EC1371">
              <w:rPr>
                <w:rFonts w:eastAsia="Calibri" w:cs="Calibri"/>
                <w:color w:val="000000"/>
                <w:lang w:eastAsia="pl-PL"/>
              </w:rPr>
              <w:tab/>
              <w:t xml:space="preserve">fizyczna nieprowadząca działalności gospodarczej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244AA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  <w:tr w:rsidR="00EC1371" w:rsidRPr="00EC1371" w14:paraId="3B6A0AC9" w14:textId="77777777" w:rsidTr="00EC1371">
        <w:trPr>
          <w:trHeight w:val="281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B73B2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inny rodzaj działalności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246FC" w14:textId="77777777" w:rsidR="00EC1371" w:rsidRPr="00EC1371" w:rsidRDefault="00EC1371" w:rsidP="00EC1371">
            <w:pPr>
              <w:spacing w:after="0" w:line="256" w:lineRule="auto"/>
              <w:rPr>
                <w:rFonts w:eastAsia="Calibri" w:cs="Calibri"/>
                <w:color w:val="000000"/>
                <w:lang w:eastAsia="pl-PL"/>
              </w:rPr>
            </w:pPr>
            <w:r w:rsidRPr="00EC1371">
              <w:rPr>
                <w:rFonts w:eastAsia="Calibri" w:cs="Calibri"/>
                <w:color w:val="000000"/>
                <w:lang w:eastAsia="pl-PL"/>
              </w:rPr>
              <w:t xml:space="preserve"> </w:t>
            </w:r>
          </w:p>
        </w:tc>
      </w:tr>
    </w:tbl>
    <w:p w14:paraId="6E2CA7AB" w14:textId="77777777" w:rsidR="00EC1371" w:rsidRPr="00EC1371" w:rsidRDefault="00EC1371" w:rsidP="00F04AED">
      <w:pPr>
        <w:spacing w:after="2" w:line="237" w:lineRule="auto"/>
        <w:ind w:left="137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lang w:eastAsia="pl-PL"/>
        </w:rPr>
        <w:t xml:space="preserve">*Mikroprzedsiębiorstwo: przedsiębiorstwo, które zatrudnia mniej niż 10 osób i którego roczny obrót lub roczna suma bilansowa nie przekracza 2 milionów EUR. </w:t>
      </w:r>
    </w:p>
    <w:p w14:paraId="4229457B" w14:textId="77777777" w:rsidR="00EC1371" w:rsidRPr="00EC1371" w:rsidRDefault="00EC1371" w:rsidP="00F04AED">
      <w:pPr>
        <w:spacing w:after="2" w:line="237" w:lineRule="auto"/>
        <w:ind w:left="137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lang w:eastAsia="pl-PL"/>
        </w:rPr>
        <w:t xml:space="preserve">Małe przedsiębiorstwo: przedsiębiorstwo, które zatrudnia mniej niż 50 osób i którego roczny obrót lub roczna suma bilansowa nie przekracza 10 milionów EUR. </w:t>
      </w:r>
    </w:p>
    <w:p w14:paraId="445B4AFD" w14:textId="77777777" w:rsidR="00EC1371" w:rsidRPr="00EC1371" w:rsidRDefault="00EC1371" w:rsidP="00F04AED">
      <w:pPr>
        <w:spacing w:after="2" w:line="237" w:lineRule="auto"/>
        <w:ind w:left="137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lang w:eastAsia="pl-PL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14:paraId="7D589470" w14:textId="77777777" w:rsidR="00EC1371" w:rsidRPr="00EC1371" w:rsidRDefault="00EC1371" w:rsidP="00EC1371">
      <w:pPr>
        <w:spacing w:after="19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lang w:eastAsia="pl-PL"/>
        </w:rPr>
        <w:t xml:space="preserve"> </w:t>
      </w:r>
    </w:p>
    <w:p w14:paraId="4A43864C" w14:textId="77777777" w:rsidR="00EC1371" w:rsidRPr="00EC1371" w:rsidRDefault="00EC1371" w:rsidP="00EC1371">
      <w:pPr>
        <w:spacing w:after="12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2DCCF962" w14:textId="25818FA5" w:rsidR="00EC1371" w:rsidRPr="00EC1371" w:rsidRDefault="00EC1371" w:rsidP="00240EB3">
      <w:pPr>
        <w:keepNext/>
        <w:keepLines/>
        <w:numPr>
          <w:ilvl w:val="0"/>
          <w:numId w:val="27"/>
        </w:numPr>
        <w:tabs>
          <w:tab w:val="left" w:pos="142"/>
          <w:tab w:val="left" w:pos="426"/>
        </w:tabs>
        <w:spacing w:after="0" w:line="247" w:lineRule="auto"/>
        <w:ind w:left="0"/>
        <w:jc w:val="both"/>
        <w:outlineLvl w:val="0"/>
        <w:rPr>
          <w:rFonts w:eastAsia="Calibri" w:cs="Calibri"/>
          <w:color w:val="000000"/>
          <w:u w:val="single" w:color="000000"/>
          <w:lang w:eastAsia="pl-PL"/>
        </w:rPr>
      </w:pPr>
      <w:r w:rsidRPr="00EC1371">
        <w:rPr>
          <w:rFonts w:eastAsia="Calibri" w:cs="Calibri"/>
          <w:color w:val="000000"/>
          <w:u w:val="single" w:color="000000"/>
          <w:lang w:eastAsia="pl-PL"/>
        </w:rPr>
        <w:lastRenderedPageBreak/>
        <w:t>Oświadczenia wykonawcy w zakresie wypełnienia obowiązków informacyjnych</w:t>
      </w:r>
      <w:r w:rsidRPr="00EC1371">
        <w:rPr>
          <w:rFonts w:eastAsia="Calibri" w:cs="Calibri"/>
          <w:color w:val="000000"/>
          <w:u w:color="000000"/>
          <w:lang w:eastAsia="pl-PL"/>
        </w:rPr>
        <w:t xml:space="preserve"> </w:t>
      </w:r>
      <w:r w:rsidRPr="00EC1371">
        <w:rPr>
          <w:rFonts w:eastAsia="Calibri" w:cs="Calibri"/>
          <w:color w:val="000000"/>
          <w:u w:val="single" w:color="000000"/>
          <w:lang w:eastAsia="pl-PL"/>
        </w:rPr>
        <w:t xml:space="preserve">przewidzianych </w:t>
      </w:r>
      <w:r w:rsidR="00240EB3">
        <w:rPr>
          <w:rFonts w:eastAsia="Calibri" w:cs="Calibri"/>
          <w:color w:val="000000"/>
          <w:u w:val="single" w:color="000000"/>
          <w:lang w:eastAsia="pl-PL"/>
        </w:rPr>
        <w:br/>
      </w:r>
      <w:r w:rsidRPr="00EC1371">
        <w:rPr>
          <w:rFonts w:eastAsia="Calibri" w:cs="Calibri"/>
          <w:color w:val="000000"/>
          <w:u w:val="single" w:color="000000"/>
          <w:lang w:eastAsia="pl-PL"/>
        </w:rPr>
        <w:t>w art. 13 lub art. 14 RODO</w:t>
      </w:r>
      <w:r w:rsidRPr="00EC1371">
        <w:rPr>
          <w:rFonts w:eastAsia="Calibri" w:cs="Calibri"/>
          <w:color w:val="000000"/>
          <w:u w:color="000000"/>
          <w:lang w:eastAsia="pl-PL"/>
        </w:rPr>
        <w:t xml:space="preserve">  </w:t>
      </w:r>
    </w:p>
    <w:p w14:paraId="19AC5892" w14:textId="54404BBA" w:rsidR="00EC1371" w:rsidRPr="00EC1371" w:rsidRDefault="00EC1371" w:rsidP="00240EB3">
      <w:pPr>
        <w:spacing w:after="271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Oświadczam, że wypełniłem obowiązki informacyjne przewidziane w art. 13 lub art. 14 RODO</w:t>
      </w:r>
      <w:r w:rsidRPr="00EC1371">
        <w:rPr>
          <w:rFonts w:eastAsia="Calibri" w:cs="Calibri"/>
          <w:color w:val="000000"/>
          <w:vertAlign w:val="superscript"/>
          <w:lang w:eastAsia="pl-PL"/>
        </w:rPr>
        <w:t>1)</w:t>
      </w:r>
      <w:r w:rsidRPr="00EC1371">
        <w:rPr>
          <w:rFonts w:eastAsia="Calibri" w:cs="Calibri"/>
          <w:color w:val="000000"/>
          <w:lang w:eastAsia="pl-PL"/>
        </w:rPr>
        <w:t xml:space="preserve"> wobec osób fizycznych, od których dane osobowe bezpośrednio lub pośrednio pozyskałem w celu ubiegania się o udzielenie zamówienia publicznego w niniejszym postępowaniu.* </w:t>
      </w:r>
    </w:p>
    <w:p w14:paraId="03CEABB0" w14:textId="77777777" w:rsidR="00EC1371" w:rsidRPr="00EC1371" w:rsidRDefault="00EC1371" w:rsidP="00240EB3">
      <w:pPr>
        <w:spacing w:after="300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Uwaga: </w:t>
      </w:r>
    </w:p>
    <w:p w14:paraId="2A9D3FD4" w14:textId="77777777" w:rsidR="00EC1371" w:rsidRPr="00EC1371" w:rsidRDefault="00EC1371" w:rsidP="00240EB3">
      <w:pPr>
        <w:spacing w:after="5" w:line="247" w:lineRule="auto"/>
        <w:ind w:left="284" w:hanging="142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>1)</w:t>
      </w:r>
      <w:r w:rsidRPr="00EC1371">
        <w:rPr>
          <w:rFonts w:eastAsia="Arial" w:cs="Calibri"/>
          <w:color w:val="000000"/>
          <w:lang w:eastAsia="pl-PL"/>
        </w:rPr>
        <w:t xml:space="preserve"> </w:t>
      </w:r>
      <w:r w:rsidRPr="00EC1371">
        <w:rPr>
          <w:rFonts w:eastAsia="Calibri" w:cs="Calibri"/>
          <w:color w:val="000000"/>
          <w:lang w:eastAsia="pl-PL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</w:t>
      </w:r>
    </w:p>
    <w:p w14:paraId="6DA66707" w14:textId="77777777" w:rsidR="00EC1371" w:rsidRPr="00EC1371" w:rsidRDefault="00EC1371" w:rsidP="00EC1371">
      <w:pPr>
        <w:spacing w:after="259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23CB6E88" w14:textId="77777777" w:rsidR="00EC1371" w:rsidRPr="00EC1371" w:rsidRDefault="00EC1371" w:rsidP="00240EB3">
      <w:pPr>
        <w:spacing w:after="306" w:line="247" w:lineRule="auto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14:paraId="4E5C1BF7" w14:textId="77777777" w:rsidR="00EC1371" w:rsidRPr="00EC1371" w:rsidRDefault="00EC1371" w:rsidP="00240EB3">
      <w:pPr>
        <w:spacing w:after="5" w:line="247" w:lineRule="auto"/>
        <w:ind w:left="284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( 1 ) .................................................. </w:t>
      </w:r>
    </w:p>
    <w:p w14:paraId="3EA9B44A" w14:textId="77777777" w:rsidR="00EC1371" w:rsidRPr="00EC1371" w:rsidRDefault="00EC1371" w:rsidP="00240EB3">
      <w:pPr>
        <w:spacing w:after="5" w:line="247" w:lineRule="auto"/>
        <w:ind w:left="284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( 2 ) .................................................. </w:t>
      </w:r>
    </w:p>
    <w:p w14:paraId="0F764165" w14:textId="77777777" w:rsidR="00EC1371" w:rsidRPr="00EC1371" w:rsidRDefault="00EC1371" w:rsidP="00240EB3">
      <w:pPr>
        <w:spacing w:after="5" w:line="247" w:lineRule="auto"/>
        <w:ind w:left="284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( 3 ) ................................................... </w:t>
      </w:r>
    </w:p>
    <w:p w14:paraId="46B7703F" w14:textId="3A446097" w:rsidR="00EC1371" w:rsidRPr="00EC1371" w:rsidRDefault="00EC1371" w:rsidP="00EC1371">
      <w:pPr>
        <w:spacing w:after="0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</w:r>
      <w:r w:rsidRPr="00EC1371">
        <w:rPr>
          <w:rFonts w:eastAsia="Calibri" w:cs="Calibri"/>
          <w:color w:val="000000"/>
          <w:lang w:eastAsia="pl-PL"/>
        </w:rPr>
        <w:tab/>
        <w:t xml:space="preserve">      </w:t>
      </w:r>
    </w:p>
    <w:p w14:paraId="0659EF57" w14:textId="77777777" w:rsidR="00EC1371" w:rsidRPr="00EC1371" w:rsidRDefault="00EC1371" w:rsidP="00240EB3">
      <w:pPr>
        <w:spacing w:after="0" w:line="256" w:lineRule="auto"/>
        <w:ind w:left="283" w:hanging="992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798CDB87" w14:textId="352EAC7A" w:rsidR="00EC1371" w:rsidRPr="00EC1371" w:rsidRDefault="00EC1371" w:rsidP="00240EB3">
      <w:pPr>
        <w:spacing w:after="1" w:line="240" w:lineRule="auto"/>
        <w:ind w:left="482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i/>
          <w:color w:val="000000"/>
          <w:sz w:val="20"/>
          <w:lang w:eastAsia="pl-PL"/>
        </w:rPr>
        <w:t>Wykonawca (osoby uprawnione do reprezentacji wykonawcy) podpisuje załącznik do oferty:</w:t>
      </w:r>
      <w:r w:rsidR="00240EB3">
        <w:rPr>
          <w:rFonts w:eastAsia="Calibri" w:cs="Calibri"/>
          <w:i/>
          <w:color w:val="000000"/>
          <w:sz w:val="20"/>
          <w:lang w:eastAsia="pl-PL"/>
        </w:rPr>
        <w:t xml:space="preserve"> </w:t>
      </w:r>
      <w:r w:rsidRPr="00EC1371">
        <w:rPr>
          <w:rFonts w:eastAsia="Calibri" w:cs="Calibri"/>
          <w:i/>
          <w:color w:val="000000"/>
          <w:sz w:val="20"/>
          <w:lang w:eastAsia="pl-PL"/>
        </w:rPr>
        <w:t>kwalifikowanym podpisem elektronicznym,</w:t>
      </w:r>
      <w:r w:rsidR="00240EB3">
        <w:rPr>
          <w:rFonts w:eastAsia="Calibri" w:cs="Calibri"/>
          <w:i/>
          <w:color w:val="000000"/>
          <w:sz w:val="20"/>
          <w:lang w:eastAsia="pl-PL"/>
        </w:rPr>
        <w:t xml:space="preserve"> </w:t>
      </w:r>
      <w:r w:rsidRPr="00EC1371">
        <w:rPr>
          <w:rFonts w:eastAsia="Calibri" w:cs="Calibri"/>
          <w:i/>
          <w:color w:val="000000"/>
          <w:sz w:val="20"/>
          <w:lang w:eastAsia="pl-PL"/>
        </w:rPr>
        <w:t xml:space="preserve">podpisem zaufanym lub tzw. podpisem osobistym </w:t>
      </w:r>
    </w:p>
    <w:p w14:paraId="2BCED26A" w14:textId="77777777" w:rsidR="00EC1371" w:rsidRPr="00EC1371" w:rsidRDefault="00EC1371" w:rsidP="00EC1371">
      <w:pPr>
        <w:spacing w:after="0" w:line="256" w:lineRule="auto"/>
        <w:ind w:left="2494"/>
        <w:jc w:val="center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386AF676" w14:textId="77777777" w:rsidR="00EC1371" w:rsidRPr="00EC1371" w:rsidRDefault="00EC1371" w:rsidP="00EC1371">
      <w:pPr>
        <w:spacing w:after="0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7A7DF16B" w14:textId="77777777" w:rsidR="00EC1371" w:rsidRPr="00EC1371" w:rsidRDefault="00EC1371" w:rsidP="00EC1371">
      <w:pPr>
        <w:spacing w:after="0" w:line="256" w:lineRule="auto"/>
        <w:ind w:left="283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 </w:t>
      </w:r>
    </w:p>
    <w:p w14:paraId="4CA38CEF" w14:textId="77777777" w:rsidR="00EC1371" w:rsidRPr="00EC1371" w:rsidRDefault="00EC1371" w:rsidP="00EC1371">
      <w:pPr>
        <w:spacing w:after="5" w:line="247" w:lineRule="auto"/>
        <w:ind w:left="278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...................................................., dnia …………………………….……..  r. </w:t>
      </w:r>
    </w:p>
    <w:p w14:paraId="1DFB68FC" w14:textId="77777777" w:rsidR="00240EB3" w:rsidRDefault="00240EB3" w:rsidP="00EC1371">
      <w:pPr>
        <w:spacing w:after="5" w:line="247" w:lineRule="auto"/>
        <w:ind w:left="278" w:hanging="10"/>
        <w:jc w:val="both"/>
        <w:rPr>
          <w:rFonts w:eastAsia="Calibri" w:cs="Calibri"/>
          <w:color w:val="000000"/>
          <w:lang w:eastAsia="pl-PL"/>
        </w:rPr>
      </w:pPr>
    </w:p>
    <w:p w14:paraId="39F446F0" w14:textId="77777777" w:rsidR="00240EB3" w:rsidRDefault="00240EB3" w:rsidP="00EC1371">
      <w:pPr>
        <w:spacing w:after="5" w:line="247" w:lineRule="auto"/>
        <w:ind w:left="278" w:hanging="10"/>
        <w:jc w:val="both"/>
        <w:rPr>
          <w:rFonts w:eastAsia="Calibri" w:cs="Calibri"/>
          <w:color w:val="000000"/>
          <w:lang w:eastAsia="pl-PL"/>
        </w:rPr>
      </w:pPr>
    </w:p>
    <w:p w14:paraId="3962786D" w14:textId="50F74A90" w:rsidR="00EC1371" w:rsidRPr="00EC1371" w:rsidRDefault="00EC1371" w:rsidP="00EC1371">
      <w:pPr>
        <w:spacing w:after="5" w:line="247" w:lineRule="auto"/>
        <w:ind w:left="278" w:hanging="10"/>
        <w:jc w:val="both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*) niepotrzebne skreślić </w:t>
      </w:r>
    </w:p>
    <w:p w14:paraId="11B2D201" w14:textId="77777777" w:rsidR="00EC1371" w:rsidRPr="00EC1371" w:rsidRDefault="00EC1371" w:rsidP="00EC1371">
      <w:pPr>
        <w:spacing w:after="5" w:line="247" w:lineRule="auto"/>
        <w:ind w:left="293" w:right="31" w:hanging="10"/>
        <w:rPr>
          <w:rFonts w:eastAsia="Calibri" w:cs="Calibri"/>
          <w:color w:val="000000"/>
          <w:lang w:eastAsia="pl-PL"/>
        </w:rPr>
      </w:pPr>
      <w:r w:rsidRPr="00EC1371">
        <w:rPr>
          <w:rFonts w:eastAsia="Calibri" w:cs="Calibri"/>
          <w:color w:val="000000"/>
          <w:lang w:eastAsia="pl-PL"/>
        </w:rPr>
        <w:t xml:space="preserve">**) Uwaga: Należy wskazać część/ci zamówienia, których wykonanie wykonawca zamierza powierzyć podwykonawcom i podać firmę/y podwykonawców </w:t>
      </w:r>
    </w:p>
    <w:bookmarkEnd w:id="0"/>
    <w:p w14:paraId="30082C8C" w14:textId="4790F744" w:rsidR="000F4CA6" w:rsidRPr="0046590E" w:rsidRDefault="000F4CA6" w:rsidP="00B2791D">
      <w:pPr>
        <w:spacing w:after="107" w:line="249" w:lineRule="auto"/>
        <w:ind w:left="14" w:right="-2" w:hanging="10"/>
        <w:jc w:val="both"/>
        <w:rPr>
          <w:rFonts w:eastAsia="Calibri"/>
        </w:rPr>
      </w:pPr>
    </w:p>
    <w:sectPr w:rsidR="000F4CA6" w:rsidRPr="0046590E" w:rsidSect="000F4CA6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5E8F" w14:textId="77777777" w:rsidR="00DD3679" w:rsidRDefault="00DD3679">
      <w:pPr>
        <w:spacing w:after="0" w:line="240" w:lineRule="auto"/>
      </w:pPr>
      <w:r>
        <w:separator/>
      </w:r>
    </w:p>
  </w:endnote>
  <w:endnote w:type="continuationSeparator" w:id="0">
    <w:p w14:paraId="18DB88D1" w14:textId="77777777" w:rsidR="00DD3679" w:rsidRDefault="00DD3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54E8" w14:textId="155ADF51" w:rsidR="00240EB3" w:rsidRDefault="00240EB3" w:rsidP="00240EB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r w:rsidRPr="000D3B03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E5AF345" wp14:editId="42336B2B">
          <wp:simplePos x="0" y="0"/>
          <wp:positionH relativeFrom="column">
            <wp:posOffset>-432670</wp:posOffset>
          </wp:positionH>
          <wp:positionV relativeFrom="paragraph">
            <wp:posOffset>-616585</wp:posOffset>
          </wp:positionV>
          <wp:extent cx="1706400" cy="903600"/>
          <wp:effectExtent l="0" t="0" r="8255" b="0"/>
          <wp:wrapNone/>
          <wp:docPr id="101517836" name="Obraz 101517836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D3B03">
      <w:rPr>
        <w:rFonts w:eastAsia="Calibri"/>
      </w:rPr>
      <w:t>”LIKWIDACJA BARIER ARCHITEKTONICZNYCH W BUDYNKU</w:t>
    </w:r>
    <w:r>
      <w:rPr>
        <w:rFonts w:eastAsia="Calibri"/>
      </w:rPr>
      <w:t xml:space="preserve"> </w:t>
    </w:r>
    <w:r w:rsidRPr="000D3B03">
      <w:rPr>
        <w:rFonts w:eastAsia="Calibri"/>
      </w:rPr>
      <w:t>POWIATOWEGO CENTRUM POMOCY RODZINIE W STAROGARDZIE GDAŃSKIM”</w:t>
    </w:r>
  </w:p>
  <w:p w14:paraId="46D7E8B1" w14:textId="77777777" w:rsidR="00240EB3" w:rsidRPr="00240EB3" w:rsidRDefault="00240EB3" w:rsidP="00240EB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1A0F944F" w:rsidR="0079581E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12" w:name="_Hlk112365034"/>
    <w:bookmarkStart w:id="13" w:name="_Hlk112365033"/>
    <w:bookmarkStart w:id="14" w:name="_Hlk112363067"/>
    <w:bookmarkStart w:id="15" w:name="_Hlk112363066"/>
    <w:bookmarkStart w:id="16" w:name="_Hlk138679623"/>
    <w:bookmarkStart w:id="17" w:name="_Hlk138679624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518ECD8E">
          <wp:simplePos x="0" y="0"/>
          <wp:positionH relativeFrom="column">
            <wp:posOffset>-432670</wp:posOffset>
          </wp:positionH>
          <wp:positionV relativeFrom="paragraph">
            <wp:posOffset>-616585</wp:posOffset>
          </wp:positionV>
          <wp:extent cx="1706400" cy="903600"/>
          <wp:effectExtent l="0" t="0" r="8255" b="0"/>
          <wp:wrapNone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18" w:name="_Hlk138250244"/>
    <w:bookmarkEnd w:id="12"/>
    <w:bookmarkEnd w:id="13"/>
    <w:bookmarkEnd w:id="14"/>
    <w:bookmarkEnd w:id="15"/>
    <w:r w:rsidR="000D3B03" w:rsidRPr="000D3B03">
      <w:rPr>
        <w:rFonts w:eastAsia="Calibri"/>
      </w:rPr>
      <w:t>”</w:t>
    </w:r>
    <w:bookmarkStart w:id="19" w:name="_Hlk138678809"/>
    <w:r w:rsidR="000D3B03" w:rsidRPr="000D3B03">
      <w:rPr>
        <w:rFonts w:eastAsia="Calibri"/>
      </w:rPr>
      <w:t>LIKWIDACJA BARIER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18"/>
    <w:bookmarkEnd w:id="19"/>
    <w:r w:rsidR="000D3B03" w:rsidRPr="000D3B03">
      <w:rPr>
        <w:rFonts w:eastAsia="Calibri"/>
      </w:rPr>
      <w:t>”</w:t>
    </w:r>
    <w:bookmarkEnd w:id="16"/>
    <w:bookmarkEnd w:id="17"/>
  </w:p>
  <w:p w14:paraId="5A6690A9" w14:textId="77777777" w:rsidR="00240EB3" w:rsidRPr="000D3B03" w:rsidRDefault="00240EB3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FCE7F" w14:textId="77777777" w:rsidR="00DD3679" w:rsidRDefault="00DD36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12D853E" w14:textId="77777777" w:rsidR="00DD3679" w:rsidRDefault="00DD3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78F5C" w14:textId="77777777" w:rsidR="00240EB3" w:rsidRPr="00B868F5" w:rsidRDefault="00240EB3" w:rsidP="00240EB3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77B35D1D" wp14:editId="3708111B">
          <wp:extent cx="5315585" cy="676910"/>
          <wp:effectExtent l="0" t="0" r="0" b="8890"/>
          <wp:docPr id="201696621" name="Obraz 201696621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E27B4E4" w14:textId="4B84FE1E" w:rsidR="00240EB3" w:rsidRPr="00240EB3" w:rsidRDefault="00240EB3" w:rsidP="00240EB3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bookmarkStart w:id="2" w:name="_Hlk138679606"/>
    <w:bookmarkStart w:id="3" w:name="_Hlk138679607"/>
    <w:bookmarkStart w:id="4" w:name="_Hlk138679608"/>
    <w:bookmarkStart w:id="5" w:name="_Hlk138679609"/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bookmarkStart w:id="6" w:name="_Hlk138679594"/>
    <w:bookmarkStart w:id="7" w:name="_Hlk138679595"/>
    <w:bookmarkStart w:id="8" w:name="_Hlk138679596"/>
    <w:bookmarkStart w:id="9" w:name="_Hlk138679597"/>
    <w:bookmarkStart w:id="10" w:name="_Hlk138679598"/>
    <w:bookmarkStart w:id="11" w:name="_Hlk138679599"/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E460A"/>
    <w:multiLevelType w:val="hybridMultilevel"/>
    <w:tmpl w:val="5BB6E804"/>
    <w:lvl w:ilvl="0" w:tplc="90ACADB2">
      <w:start w:val="1"/>
      <w:numFmt w:val="bullet"/>
      <w:lvlText w:val="-"/>
      <w:lvlJc w:val="left"/>
      <w:pPr>
        <w:ind w:left="25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14CAFC8">
      <w:start w:val="1"/>
      <w:numFmt w:val="bullet"/>
      <w:lvlText w:val="o"/>
      <w:lvlJc w:val="left"/>
      <w:pPr>
        <w:ind w:left="12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8CA4BD6">
      <w:start w:val="1"/>
      <w:numFmt w:val="bullet"/>
      <w:lvlText w:val="▪"/>
      <w:lvlJc w:val="left"/>
      <w:pPr>
        <w:ind w:left="19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4FC15F8">
      <w:start w:val="1"/>
      <w:numFmt w:val="bullet"/>
      <w:lvlText w:val="•"/>
      <w:lvlJc w:val="left"/>
      <w:pPr>
        <w:ind w:left="26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3CA9E6E">
      <w:start w:val="1"/>
      <w:numFmt w:val="bullet"/>
      <w:lvlText w:val="o"/>
      <w:lvlJc w:val="left"/>
      <w:pPr>
        <w:ind w:left="33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31C6086">
      <w:start w:val="1"/>
      <w:numFmt w:val="bullet"/>
      <w:lvlText w:val="▪"/>
      <w:lvlJc w:val="left"/>
      <w:pPr>
        <w:ind w:left="410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7D61F08">
      <w:start w:val="1"/>
      <w:numFmt w:val="bullet"/>
      <w:lvlText w:val="•"/>
      <w:lvlJc w:val="left"/>
      <w:pPr>
        <w:ind w:left="48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46A0C7A">
      <w:start w:val="1"/>
      <w:numFmt w:val="bullet"/>
      <w:lvlText w:val="o"/>
      <w:lvlJc w:val="left"/>
      <w:pPr>
        <w:ind w:left="55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3F8AD20">
      <w:start w:val="1"/>
      <w:numFmt w:val="bullet"/>
      <w:lvlText w:val="▪"/>
      <w:lvlJc w:val="left"/>
      <w:pPr>
        <w:ind w:left="62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132D1"/>
    <w:multiLevelType w:val="hybridMultilevel"/>
    <w:tmpl w:val="5C4C2932"/>
    <w:lvl w:ilvl="0" w:tplc="D958AA5A">
      <w:start w:val="10"/>
      <w:numFmt w:val="decimal"/>
      <w:lvlText w:val="%1."/>
      <w:lvlJc w:val="left"/>
      <w:pPr>
        <w:ind w:left="3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B79A3AA6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3B0B440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7D48AAE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44829E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BE012B0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5FCCAC0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B92D80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C20244A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51CF3"/>
    <w:multiLevelType w:val="hybridMultilevel"/>
    <w:tmpl w:val="A7DABED0"/>
    <w:lvl w:ilvl="0" w:tplc="CA14FFF0">
      <w:start w:val="1"/>
      <w:numFmt w:val="decimal"/>
      <w:lvlText w:val="%1."/>
      <w:lvlJc w:val="left"/>
      <w:pPr>
        <w:ind w:left="64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C53460"/>
    <w:multiLevelType w:val="hybridMultilevel"/>
    <w:tmpl w:val="2D22C432"/>
    <w:lvl w:ilvl="0" w:tplc="57C2206A">
      <w:start w:val="5"/>
      <w:numFmt w:val="decimal"/>
      <w:lvlText w:val="%1.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0C81490">
      <w:start w:val="1"/>
      <w:numFmt w:val="lowerLetter"/>
      <w:lvlText w:val="%2"/>
      <w:lvlJc w:val="left"/>
      <w:pPr>
        <w:ind w:left="12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78857D4">
      <w:start w:val="1"/>
      <w:numFmt w:val="lowerRoman"/>
      <w:lvlText w:val="%3"/>
      <w:lvlJc w:val="left"/>
      <w:pPr>
        <w:ind w:left="19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75613C2">
      <w:start w:val="1"/>
      <w:numFmt w:val="decimal"/>
      <w:lvlText w:val="%4"/>
      <w:lvlJc w:val="left"/>
      <w:pPr>
        <w:ind w:left="26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E10BDFE">
      <w:start w:val="1"/>
      <w:numFmt w:val="lowerLetter"/>
      <w:lvlText w:val="%5"/>
      <w:lvlJc w:val="left"/>
      <w:pPr>
        <w:ind w:left="33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168BA64">
      <w:start w:val="1"/>
      <w:numFmt w:val="lowerRoman"/>
      <w:lvlText w:val="%6"/>
      <w:lvlJc w:val="left"/>
      <w:pPr>
        <w:ind w:left="410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410ECB6">
      <w:start w:val="1"/>
      <w:numFmt w:val="decimal"/>
      <w:lvlText w:val="%7"/>
      <w:lvlJc w:val="left"/>
      <w:pPr>
        <w:ind w:left="48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1EC31BC">
      <w:start w:val="1"/>
      <w:numFmt w:val="lowerLetter"/>
      <w:lvlText w:val="%8"/>
      <w:lvlJc w:val="left"/>
      <w:pPr>
        <w:ind w:left="55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1ACE7D8">
      <w:start w:val="1"/>
      <w:numFmt w:val="lowerRoman"/>
      <w:lvlText w:val="%9"/>
      <w:lvlJc w:val="left"/>
      <w:pPr>
        <w:ind w:left="62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789203224">
    <w:abstractNumId w:val="8"/>
  </w:num>
  <w:num w:numId="2" w16cid:durableId="188377189">
    <w:abstractNumId w:val="5"/>
  </w:num>
  <w:num w:numId="3" w16cid:durableId="1123428734">
    <w:abstractNumId w:val="20"/>
  </w:num>
  <w:num w:numId="4" w16cid:durableId="1720205184">
    <w:abstractNumId w:val="18"/>
  </w:num>
  <w:num w:numId="5" w16cid:durableId="1199857980">
    <w:abstractNumId w:val="3"/>
  </w:num>
  <w:num w:numId="6" w16cid:durableId="115948762">
    <w:abstractNumId w:val="21"/>
  </w:num>
  <w:num w:numId="7" w16cid:durableId="328337861">
    <w:abstractNumId w:val="11"/>
  </w:num>
  <w:num w:numId="8" w16cid:durableId="1900162839">
    <w:abstractNumId w:val="2"/>
  </w:num>
  <w:num w:numId="9" w16cid:durableId="1596862226">
    <w:abstractNumId w:val="10"/>
  </w:num>
  <w:num w:numId="10" w16cid:durableId="447897398">
    <w:abstractNumId w:val="12"/>
  </w:num>
  <w:num w:numId="11" w16cid:durableId="989672437">
    <w:abstractNumId w:val="24"/>
  </w:num>
  <w:num w:numId="12" w16cid:durableId="1784570068">
    <w:abstractNumId w:val="23"/>
  </w:num>
  <w:num w:numId="13" w16cid:durableId="456217574">
    <w:abstractNumId w:val="19"/>
  </w:num>
  <w:num w:numId="14" w16cid:durableId="488520527">
    <w:abstractNumId w:val="15"/>
  </w:num>
  <w:num w:numId="15" w16cid:durableId="569659545">
    <w:abstractNumId w:val="17"/>
  </w:num>
  <w:num w:numId="16" w16cid:durableId="1815365372">
    <w:abstractNumId w:val="22"/>
  </w:num>
  <w:num w:numId="17" w16cid:durableId="1714230312">
    <w:abstractNumId w:val="25"/>
  </w:num>
  <w:num w:numId="18" w16cid:durableId="342249982">
    <w:abstractNumId w:val="16"/>
  </w:num>
  <w:num w:numId="19" w16cid:durableId="1195656926">
    <w:abstractNumId w:val="4"/>
  </w:num>
  <w:num w:numId="20" w16cid:durableId="158859747">
    <w:abstractNumId w:val="9"/>
  </w:num>
  <w:num w:numId="21" w16cid:durableId="1389184341">
    <w:abstractNumId w:val="0"/>
  </w:num>
  <w:num w:numId="22" w16cid:durableId="776874481">
    <w:abstractNumId w:val="14"/>
  </w:num>
  <w:num w:numId="23" w16cid:durableId="1103499798">
    <w:abstractNumId w:val="6"/>
  </w:num>
  <w:num w:numId="24" w16cid:durableId="8916980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510941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83350187">
    <w:abstractNumId w:val="1"/>
  </w:num>
  <w:num w:numId="27" w16cid:durableId="1361275193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3B03"/>
    <w:rsid w:val="000E6AFF"/>
    <w:rsid w:val="000F4CA6"/>
    <w:rsid w:val="00104D1E"/>
    <w:rsid w:val="00122643"/>
    <w:rsid w:val="00132623"/>
    <w:rsid w:val="0014029D"/>
    <w:rsid w:val="00155A6A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0EB3"/>
    <w:rsid w:val="002461E7"/>
    <w:rsid w:val="00250CF3"/>
    <w:rsid w:val="00265742"/>
    <w:rsid w:val="002A3319"/>
    <w:rsid w:val="002D2710"/>
    <w:rsid w:val="002D62F9"/>
    <w:rsid w:val="002F75F6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6590E"/>
    <w:rsid w:val="004964FA"/>
    <w:rsid w:val="004A230F"/>
    <w:rsid w:val="004D7961"/>
    <w:rsid w:val="004E0639"/>
    <w:rsid w:val="00502415"/>
    <w:rsid w:val="005070F0"/>
    <w:rsid w:val="00521308"/>
    <w:rsid w:val="005429E4"/>
    <w:rsid w:val="00542D99"/>
    <w:rsid w:val="00546DEE"/>
    <w:rsid w:val="00567974"/>
    <w:rsid w:val="005B4445"/>
    <w:rsid w:val="005E09D8"/>
    <w:rsid w:val="00616F8B"/>
    <w:rsid w:val="0062731B"/>
    <w:rsid w:val="00633FB3"/>
    <w:rsid w:val="00644574"/>
    <w:rsid w:val="00645141"/>
    <w:rsid w:val="00645BEE"/>
    <w:rsid w:val="0064647C"/>
    <w:rsid w:val="0066244A"/>
    <w:rsid w:val="006771E9"/>
    <w:rsid w:val="006A310D"/>
    <w:rsid w:val="006B3880"/>
    <w:rsid w:val="006E60D7"/>
    <w:rsid w:val="006E6136"/>
    <w:rsid w:val="006F3289"/>
    <w:rsid w:val="0070142F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2791D"/>
    <w:rsid w:val="00B66B2F"/>
    <w:rsid w:val="00B71470"/>
    <w:rsid w:val="00B868F5"/>
    <w:rsid w:val="00B90A5A"/>
    <w:rsid w:val="00BD2BDD"/>
    <w:rsid w:val="00BF4743"/>
    <w:rsid w:val="00C24796"/>
    <w:rsid w:val="00C2636C"/>
    <w:rsid w:val="00C72B8F"/>
    <w:rsid w:val="00C778D0"/>
    <w:rsid w:val="00CE016E"/>
    <w:rsid w:val="00CE4458"/>
    <w:rsid w:val="00CF31A1"/>
    <w:rsid w:val="00D11AFD"/>
    <w:rsid w:val="00D4031D"/>
    <w:rsid w:val="00D435F5"/>
    <w:rsid w:val="00D44CF7"/>
    <w:rsid w:val="00D526F6"/>
    <w:rsid w:val="00D6570A"/>
    <w:rsid w:val="00D7035E"/>
    <w:rsid w:val="00D7396C"/>
    <w:rsid w:val="00D9647D"/>
    <w:rsid w:val="00DA79B0"/>
    <w:rsid w:val="00DD3679"/>
    <w:rsid w:val="00DF0878"/>
    <w:rsid w:val="00E01178"/>
    <w:rsid w:val="00E060A9"/>
    <w:rsid w:val="00E302A6"/>
    <w:rsid w:val="00E441DC"/>
    <w:rsid w:val="00E70F1A"/>
    <w:rsid w:val="00EA4821"/>
    <w:rsid w:val="00EA5BC9"/>
    <w:rsid w:val="00EA6905"/>
    <w:rsid w:val="00EC1371"/>
    <w:rsid w:val="00EC5246"/>
    <w:rsid w:val="00ED1349"/>
    <w:rsid w:val="00EE2184"/>
    <w:rsid w:val="00F015F4"/>
    <w:rsid w:val="00F04AED"/>
    <w:rsid w:val="00F21BFA"/>
    <w:rsid w:val="00F223FC"/>
    <w:rsid w:val="00F24594"/>
    <w:rsid w:val="00F252CA"/>
    <w:rsid w:val="00F43CA8"/>
    <w:rsid w:val="00F52E73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table" w:customStyle="1" w:styleId="TableGrid">
    <w:name w:val="TableGrid"/>
    <w:rsid w:val="0046590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C1371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5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9</TotalTime>
  <Pages>3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7</cp:revision>
  <cp:lastPrinted>2022-02-09T13:36:00Z</cp:lastPrinted>
  <dcterms:created xsi:type="dcterms:W3CDTF">2023-06-26T11:47:00Z</dcterms:created>
  <dcterms:modified xsi:type="dcterms:W3CDTF">2023-07-18T10:52:00Z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