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38F" w:rsidRDefault="00DE538F">
      <w:pPr>
        <w:pStyle w:val="Standard"/>
        <w:jc w:val="center"/>
        <w:rPr>
          <w:b/>
          <w:bCs/>
        </w:rPr>
      </w:pPr>
      <w:bookmarkStart w:id="0" w:name="_GoBack"/>
      <w:bookmarkEnd w:id="0"/>
    </w:p>
    <w:p w:rsidR="00DE538F" w:rsidRDefault="00FB5493">
      <w:pPr>
        <w:pStyle w:val="Standard"/>
        <w:jc w:val="center"/>
        <w:rPr>
          <w:b/>
          <w:bCs/>
        </w:rPr>
      </w:pPr>
      <w:r>
        <w:rPr>
          <w:b/>
          <w:bCs/>
        </w:rPr>
        <w:t>ZGODA NA PRZETWARZANIE DANYCH OSOBOWYCH</w:t>
      </w:r>
    </w:p>
    <w:p w:rsidR="00DE538F" w:rsidRDefault="00DE538F">
      <w:pPr>
        <w:pStyle w:val="Standard"/>
        <w:jc w:val="both"/>
      </w:pPr>
    </w:p>
    <w:p w:rsidR="00DE538F" w:rsidRDefault="00DE538F">
      <w:pPr>
        <w:pStyle w:val="Standard"/>
        <w:jc w:val="both"/>
      </w:pPr>
    </w:p>
    <w:p w:rsidR="00DE538F" w:rsidRDefault="00FB5493">
      <w:pPr>
        <w:pStyle w:val="Standard"/>
        <w:spacing w:line="360" w:lineRule="auto"/>
        <w:jc w:val="both"/>
      </w:pPr>
      <w:r>
        <w:t xml:space="preserve">Zgodnie z Ogólnym </w:t>
      </w:r>
      <w:r>
        <w:rPr>
          <w:rFonts w:eastAsia="Times New Roman" w:cs="Times New Roman"/>
          <w:color w:val="000000"/>
        </w:rPr>
        <w:t xml:space="preserve">Rozporządzeniem o Ochronie Danych Osobowych z dnia 27 kwietnia 2016 r., po zapoznaniu się z Klauzulą Informacyjną wyrażam </w:t>
      </w:r>
      <w:r>
        <w:rPr>
          <w:rFonts w:eastAsia="Times New Roman" w:cs="Times New Roman"/>
          <w:color w:val="000000"/>
        </w:rPr>
        <w:t>zgodę na przetwarzanie moich danych osobowych do celów niniejszego naboru oraz dalszych procesów rekrutacyjnych.</w:t>
      </w:r>
    </w:p>
    <w:p w:rsidR="00DE538F" w:rsidRDefault="00FB5493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Jestem świadoma(y), że przysługuje mi prawo do wycofania zgody na przetwarzanie danych osobowych, i że cofnięcie zgody nie będzie wpływać na zg</w:t>
      </w:r>
      <w:r>
        <w:rPr>
          <w:rFonts w:eastAsia="Times New Roman" w:cs="Times New Roman"/>
          <w:color w:val="000000"/>
        </w:rPr>
        <w:t>odność z prawem przetwarzania, którego dokonano na podstawie zgody przed jej wycofaniem.</w:t>
      </w:r>
    </w:p>
    <w:p w:rsidR="00DE538F" w:rsidRDefault="00DE538F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</w:p>
    <w:p w:rsidR="00DE538F" w:rsidRDefault="00DE538F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</w:p>
    <w:p w:rsidR="00DE538F" w:rsidRDefault="00FB5493">
      <w:pPr>
        <w:pStyle w:val="Standard"/>
        <w:spacing w:line="360" w:lineRule="auto"/>
        <w:jc w:val="right"/>
      </w:pPr>
      <w:r>
        <w:t>….............................................................</w:t>
      </w:r>
    </w:p>
    <w:p w:rsidR="00DE538F" w:rsidRDefault="00FB5493">
      <w:pPr>
        <w:pStyle w:val="Standard"/>
        <w:spacing w:line="360" w:lineRule="auto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(podpis osoby składającej oświadczenie)</w:t>
      </w:r>
    </w:p>
    <w:p w:rsidR="00DE538F" w:rsidRDefault="00DE538F">
      <w:pPr>
        <w:pStyle w:val="Standard"/>
        <w:spacing w:line="360" w:lineRule="auto"/>
        <w:jc w:val="both"/>
      </w:pPr>
    </w:p>
    <w:p w:rsidR="00DE538F" w:rsidRDefault="00DE538F">
      <w:pPr>
        <w:pStyle w:val="Standard"/>
        <w:spacing w:line="360" w:lineRule="auto"/>
        <w:jc w:val="both"/>
      </w:pPr>
    </w:p>
    <w:p w:rsidR="00DE538F" w:rsidRDefault="00DE538F">
      <w:pPr>
        <w:pStyle w:val="Standard"/>
        <w:spacing w:line="360" w:lineRule="auto"/>
        <w:jc w:val="both"/>
      </w:pPr>
    </w:p>
    <w:p w:rsidR="00DE538F" w:rsidRDefault="00FB5493">
      <w:pPr>
        <w:pStyle w:val="Standard"/>
        <w:spacing w:line="360" w:lineRule="auto"/>
        <w:jc w:val="both"/>
      </w:pPr>
      <w:r>
        <w:t>W przypadku dostarczenia danych osobowych innych niż wymaga</w:t>
      </w:r>
      <w:r>
        <w:t xml:space="preserve">ne w treści ogłoszenia o naborze dobrowolnie wyrażam zgodę na przetwarzanie przez Powiatowe Centrum Pomocy Rodzinie                                   w Starogardzie Gdańskim podanych danych osobowych zawartych w dokumentach składanych                      </w:t>
      </w:r>
      <w:r>
        <w:t xml:space="preserve">         w związku z naborem.</w:t>
      </w:r>
    </w:p>
    <w:p w:rsidR="00DE538F" w:rsidRDefault="00DE538F">
      <w:pPr>
        <w:pStyle w:val="Standard"/>
        <w:spacing w:line="360" w:lineRule="auto"/>
        <w:jc w:val="both"/>
      </w:pPr>
    </w:p>
    <w:p w:rsidR="00DE538F" w:rsidRDefault="00DE538F">
      <w:pPr>
        <w:pStyle w:val="Standard"/>
        <w:spacing w:line="360" w:lineRule="auto"/>
        <w:jc w:val="both"/>
      </w:pPr>
    </w:p>
    <w:p w:rsidR="00DE538F" w:rsidRDefault="00DE538F">
      <w:pPr>
        <w:pStyle w:val="Standard"/>
        <w:spacing w:line="360" w:lineRule="auto"/>
        <w:jc w:val="both"/>
      </w:pPr>
    </w:p>
    <w:p w:rsidR="00DE538F" w:rsidRDefault="00FB5493">
      <w:pPr>
        <w:pStyle w:val="Standard"/>
        <w:spacing w:line="360" w:lineRule="auto"/>
        <w:jc w:val="right"/>
      </w:pPr>
      <w:r>
        <w:t>…..............................................................</w:t>
      </w:r>
    </w:p>
    <w:p w:rsidR="00DE538F" w:rsidRDefault="00FB5493">
      <w:pPr>
        <w:pStyle w:val="Standard"/>
        <w:spacing w:line="360" w:lineRule="auto"/>
        <w:jc w:val="right"/>
      </w:pPr>
      <w:r>
        <w:t>(podpis osoby składającej oświadczenie)</w:t>
      </w:r>
    </w:p>
    <w:p w:rsidR="00DE538F" w:rsidRDefault="00DE538F">
      <w:pPr>
        <w:pStyle w:val="Standard"/>
        <w:spacing w:line="360" w:lineRule="auto"/>
      </w:pPr>
    </w:p>
    <w:p w:rsidR="00DE538F" w:rsidRDefault="00DE538F">
      <w:pPr>
        <w:pStyle w:val="Standard"/>
        <w:spacing w:line="360" w:lineRule="auto"/>
      </w:pPr>
    </w:p>
    <w:p w:rsidR="00DE538F" w:rsidRDefault="00FB5493">
      <w:pPr>
        <w:pStyle w:val="Standard"/>
        <w:spacing w:line="360" w:lineRule="auto"/>
      </w:pPr>
      <w:r>
        <w:t>…...........................................................</w:t>
      </w:r>
    </w:p>
    <w:p w:rsidR="00DE538F" w:rsidRDefault="00FB5493">
      <w:pPr>
        <w:pStyle w:val="Standard"/>
        <w:spacing w:line="360" w:lineRule="auto"/>
      </w:pPr>
      <w:r>
        <w:t>(miejsce i data złożenia oświadczenia)</w:t>
      </w:r>
    </w:p>
    <w:sectPr w:rsidR="00DE538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493" w:rsidRDefault="00FB5493">
      <w:r>
        <w:separator/>
      </w:r>
    </w:p>
  </w:endnote>
  <w:endnote w:type="continuationSeparator" w:id="0">
    <w:p w:rsidR="00FB5493" w:rsidRDefault="00FB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493" w:rsidRDefault="00FB5493">
      <w:r>
        <w:rPr>
          <w:color w:val="000000"/>
        </w:rPr>
        <w:separator/>
      </w:r>
    </w:p>
  </w:footnote>
  <w:footnote w:type="continuationSeparator" w:id="0">
    <w:p w:rsidR="00FB5493" w:rsidRDefault="00FB5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F580F"/>
    <w:multiLevelType w:val="multilevel"/>
    <w:tmpl w:val="19A402B6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DE538F"/>
    <w:rsid w:val="0012403E"/>
    <w:rsid w:val="00DE538F"/>
    <w:rsid w:val="00FB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EE05F-B0E2-49E8-A9C7-86797A8E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numbering" w:customStyle="1" w:styleId="RTFNum2">
    <w:name w:val="RTF_Num 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2018-11-28T07:53:00Z</cp:lastPrinted>
  <dcterms:created xsi:type="dcterms:W3CDTF">2018-12-12T08:26:00Z</dcterms:created>
  <dcterms:modified xsi:type="dcterms:W3CDTF">2018-12-12T08:26:00Z</dcterms:modified>
</cp:coreProperties>
</file>